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hint="eastAsia" w:ascii="仿宋_GB2312" w:hAnsi="方正小标宋简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hint="eastAsia" w:ascii="仿宋_GB2312" w:hAnsi="方正小标宋简体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I4NzI5YjNkMDVhZWE0YTk5OTk2NjE0ZmNhNzEyNzAifQ=="/>
  </w:docVars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13955B35"/>
    <w:rsid w:val="1DAA4FA8"/>
    <w:rsid w:val="22960697"/>
    <w:rsid w:val="32D81A90"/>
    <w:rsid w:val="38D0532E"/>
    <w:rsid w:val="3D27316E"/>
    <w:rsid w:val="3F1407DF"/>
    <w:rsid w:val="6D9459E4"/>
    <w:rsid w:val="70854B9D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92</Words>
  <Characters>97</Characters>
  <Lines>0</Lines>
  <Paragraphs>0</Paragraphs>
  <TotalTime>20</TotalTime>
  <ScaleCrop>false</ScaleCrop>
  <LinksUpToDate>false</LinksUpToDate>
  <CharactersWithSpaces>108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王小胖爱吃鱼</cp:lastModifiedBy>
  <dcterms:modified xsi:type="dcterms:W3CDTF">2022-11-20T23:32:33Z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CA370EC8E1F5426BA3E9542899D40B37</vt:lpwstr>
  </property>
</Properties>
</file>